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90F" w:rsidRPr="00572AB9" w:rsidRDefault="00F4290F" w:rsidP="00572AB9">
      <w:pPr>
        <w:pBdr>
          <w:bottom w:val="single" w:sz="6" w:space="1" w:color="auto"/>
        </w:pBdr>
        <w:rPr>
          <w:b/>
          <w:bCs/>
          <w:sz w:val="32"/>
          <w:szCs w:val="32"/>
        </w:rPr>
      </w:pPr>
      <w:bookmarkStart w:id="0" w:name="_GoBack"/>
      <w:bookmarkEnd w:id="0"/>
      <w:r w:rsidRPr="00572AB9">
        <w:rPr>
          <w:b/>
          <w:bCs/>
          <w:sz w:val="32"/>
          <w:szCs w:val="32"/>
        </w:rPr>
        <w:t>МНОГОПРОФИЛНА БОЛНИЦА ЗА АКТИВНО ЛЕЧЕНИЕ</w:t>
      </w:r>
    </w:p>
    <w:p w:rsidR="00F4290F" w:rsidRPr="008709C1" w:rsidRDefault="00F4290F" w:rsidP="008709C1">
      <w:pPr>
        <w:pBdr>
          <w:bottom w:val="single" w:sz="6" w:space="1" w:color="auto"/>
        </w:pBdr>
        <w:rPr>
          <w:b/>
          <w:bCs/>
          <w:sz w:val="32"/>
          <w:szCs w:val="32"/>
        </w:rPr>
      </w:pPr>
      <w:r w:rsidRPr="008709C1">
        <w:rPr>
          <w:b/>
          <w:bCs/>
          <w:sz w:val="32"/>
          <w:szCs w:val="32"/>
        </w:rPr>
        <w:t>„СВЕТА МАРИНА“ ЕАД - ГР.ВАРНА</w:t>
      </w:r>
    </w:p>
    <w:p w:rsidR="00F4290F" w:rsidRDefault="00F4290F" w:rsidP="00F51229">
      <w:pPr>
        <w:jc w:val="left"/>
        <w:rPr>
          <w:b/>
          <w:bCs/>
          <w:sz w:val="24"/>
          <w:szCs w:val="24"/>
        </w:rPr>
      </w:pPr>
    </w:p>
    <w:p w:rsidR="00F4290F" w:rsidRDefault="00F4290F" w:rsidP="00F51229">
      <w:pPr>
        <w:jc w:val="left"/>
        <w:rPr>
          <w:b/>
          <w:bCs/>
          <w:sz w:val="24"/>
          <w:szCs w:val="24"/>
        </w:rPr>
      </w:pPr>
    </w:p>
    <w:p w:rsidR="00F4290F" w:rsidRDefault="00F4290F" w:rsidP="00F51229">
      <w:pPr>
        <w:jc w:val="left"/>
        <w:rPr>
          <w:b/>
          <w:bCs/>
          <w:sz w:val="24"/>
          <w:szCs w:val="24"/>
        </w:rPr>
      </w:pPr>
    </w:p>
    <w:p w:rsidR="00F4290F" w:rsidRDefault="00F4290F" w:rsidP="008709C1">
      <w:pPr>
        <w:rPr>
          <w:b/>
          <w:bCs/>
          <w:sz w:val="40"/>
          <w:szCs w:val="40"/>
        </w:rPr>
      </w:pPr>
      <w:r w:rsidRPr="008709C1">
        <w:rPr>
          <w:b/>
          <w:bCs/>
          <w:sz w:val="40"/>
          <w:szCs w:val="40"/>
        </w:rPr>
        <w:t>СЪОБЩЕНИЕ</w:t>
      </w:r>
    </w:p>
    <w:p w:rsidR="00F4290F" w:rsidRPr="008709C1" w:rsidRDefault="00F4290F" w:rsidP="008709C1">
      <w:pPr>
        <w:rPr>
          <w:b/>
          <w:bCs/>
          <w:sz w:val="40"/>
          <w:szCs w:val="40"/>
        </w:rPr>
      </w:pPr>
    </w:p>
    <w:p w:rsidR="00F4290F" w:rsidRDefault="00F4290F" w:rsidP="008709C1">
      <w:pPr>
        <w:rPr>
          <w:b/>
          <w:bCs/>
          <w:sz w:val="28"/>
          <w:szCs w:val="28"/>
        </w:rPr>
      </w:pPr>
      <w:r w:rsidRPr="008709C1">
        <w:rPr>
          <w:b/>
          <w:bCs/>
          <w:sz w:val="28"/>
          <w:szCs w:val="28"/>
        </w:rPr>
        <w:t xml:space="preserve">за отваряне на ценовите предложения </w:t>
      </w:r>
    </w:p>
    <w:p w:rsidR="00F4290F" w:rsidRDefault="00F4290F" w:rsidP="008709C1">
      <w:pPr>
        <w:rPr>
          <w:b/>
          <w:bCs/>
          <w:sz w:val="28"/>
          <w:szCs w:val="28"/>
        </w:rPr>
      </w:pPr>
      <w:r w:rsidRPr="008709C1">
        <w:rPr>
          <w:sz w:val="28"/>
          <w:szCs w:val="28"/>
        </w:rPr>
        <w:t xml:space="preserve">на допуснатите участници в процедура по реда на ЗОП </w:t>
      </w:r>
      <w:r>
        <w:rPr>
          <w:sz w:val="28"/>
          <w:szCs w:val="28"/>
        </w:rPr>
        <w:t>с предмет:</w:t>
      </w:r>
      <w:r w:rsidRPr="008709C1">
        <w:rPr>
          <w:b/>
          <w:bCs/>
          <w:sz w:val="28"/>
          <w:szCs w:val="28"/>
        </w:rPr>
        <w:t xml:space="preserve"> </w:t>
      </w:r>
    </w:p>
    <w:p w:rsidR="00F4290F" w:rsidRDefault="00F4290F" w:rsidP="008709C1">
      <w:pPr>
        <w:rPr>
          <w:b/>
          <w:bCs/>
          <w:sz w:val="28"/>
          <w:szCs w:val="28"/>
        </w:rPr>
      </w:pPr>
    </w:p>
    <w:p w:rsidR="00F4290F" w:rsidRDefault="00F4290F" w:rsidP="008A5071">
      <w:pPr>
        <w:rPr>
          <w:b/>
          <w:bCs/>
          <w:sz w:val="32"/>
          <w:szCs w:val="32"/>
          <w:lang w:val="be-BY" w:eastAsia="bg-BG"/>
        </w:rPr>
      </w:pPr>
      <w:r w:rsidRPr="001E7BA0">
        <w:rPr>
          <w:b/>
          <w:bCs/>
          <w:sz w:val="32"/>
          <w:szCs w:val="32"/>
          <w:lang w:val="be-BY" w:eastAsia="bg-BG"/>
        </w:rPr>
        <w:t xml:space="preserve">„Доставка и монтаж на нова рентгенова тръба за компютърен томограф </w:t>
      </w:r>
      <w:r w:rsidRPr="001E7BA0">
        <w:rPr>
          <w:b/>
          <w:bCs/>
          <w:sz w:val="32"/>
          <w:szCs w:val="32"/>
          <w:lang w:val="en-US" w:eastAsia="bg-BG"/>
        </w:rPr>
        <w:t xml:space="preserve">Siemens </w:t>
      </w:r>
      <w:r w:rsidRPr="001E7BA0">
        <w:rPr>
          <w:b/>
          <w:bCs/>
          <w:sz w:val="32"/>
          <w:szCs w:val="32"/>
          <w:lang w:val="be-BY" w:eastAsia="bg-BG"/>
        </w:rPr>
        <w:t xml:space="preserve">Somatom Spirit Power, при условията на </w:t>
      </w:r>
      <w:r w:rsidRPr="001E7BA0">
        <w:rPr>
          <w:b/>
          <w:bCs/>
          <w:sz w:val="32"/>
          <w:szCs w:val="32"/>
          <w:lang w:eastAsia="bg-BG"/>
        </w:rPr>
        <w:t>обратно изкупуване на дефектиралата</w:t>
      </w:r>
      <w:r w:rsidRPr="001E7BA0">
        <w:rPr>
          <w:b/>
          <w:bCs/>
          <w:sz w:val="32"/>
          <w:szCs w:val="32"/>
          <w:lang w:val="be-BY" w:eastAsia="bg-BG"/>
        </w:rPr>
        <w:t xml:space="preserve"> тръба“, </w:t>
      </w:r>
    </w:p>
    <w:p w:rsidR="00F4290F" w:rsidRPr="00925B37" w:rsidRDefault="00F4290F" w:rsidP="008A5071">
      <w:pPr>
        <w:rPr>
          <w:sz w:val="28"/>
          <w:szCs w:val="28"/>
        </w:rPr>
      </w:pPr>
      <w:r w:rsidRPr="00155DE4">
        <w:rPr>
          <w:sz w:val="32"/>
          <w:szCs w:val="32"/>
          <w:lang w:val="en-US" w:eastAsia="bg-BG"/>
        </w:rPr>
        <w:t xml:space="preserve">открита с Решение </w:t>
      </w:r>
      <w:r w:rsidRPr="00155DE4">
        <w:rPr>
          <w:sz w:val="32"/>
          <w:szCs w:val="32"/>
          <w:lang w:eastAsia="bg-BG"/>
        </w:rPr>
        <w:t>Р-</w:t>
      </w:r>
      <w:r w:rsidRPr="00155DE4">
        <w:rPr>
          <w:sz w:val="32"/>
          <w:szCs w:val="32"/>
          <w:lang w:val="en-US" w:eastAsia="bg-BG"/>
        </w:rPr>
        <w:t>780</w:t>
      </w:r>
      <w:r w:rsidRPr="00155DE4">
        <w:rPr>
          <w:sz w:val="32"/>
          <w:szCs w:val="32"/>
          <w:lang w:eastAsia="bg-BG"/>
        </w:rPr>
        <w:t xml:space="preserve">/ </w:t>
      </w:r>
      <w:r w:rsidRPr="00155DE4">
        <w:rPr>
          <w:sz w:val="32"/>
          <w:szCs w:val="32"/>
          <w:lang w:val="en-US" w:eastAsia="bg-BG"/>
        </w:rPr>
        <w:t>08</w:t>
      </w:r>
      <w:r w:rsidRPr="00155DE4">
        <w:rPr>
          <w:sz w:val="32"/>
          <w:szCs w:val="32"/>
          <w:lang w:eastAsia="bg-BG"/>
        </w:rPr>
        <w:t>.</w:t>
      </w:r>
      <w:r w:rsidRPr="00155DE4">
        <w:rPr>
          <w:sz w:val="32"/>
          <w:szCs w:val="32"/>
          <w:lang w:val="en-US" w:eastAsia="bg-BG"/>
        </w:rPr>
        <w:t>12</w:t>
      </w:r>
      <w:r w:rsidRPr="00155DE4">
        <w:rPr>
          <w:sz w:val="32"/>
          <w:szCs w:val="32"/>
          <w:lang w:eastAsia="bg-BG"/>
        </w:rPr>
        <w:t>.2017 г.</w:t>
      </w:r>
      <w:r w:rsidRPr="00155DE4">
        <w:rPr>
          <w:sz w:val="28"/>
          <w:szCs w:val="28"/>
          <w:lang w:val="be-BY" w:eastAsia="bg-BG"/>
        </w:rPr>
        <w:t xml:space="preserve"> </w:t>
      </w:r>
      <w:r w:rsidRPr="00155DE4">
        <w:rPr>
          <w:sz w:val="32"/>
          <w:szCs w:val="32"/>
        </w:rPr>
        <w:t>(Процедурата)</w:t>
      </w:r>
    </w:p>
    <w:p w:rsidR="00F4290F" w:rsidRDefault="00F4290F" w:rsidP="001A5B96">
      <w:pPr>
        <w:jc w:val="left"/>
        <w:rPr>
          <w:sz w:val="24"/>
          <w:szCs w:val="24"/>
        </w:rPr>
      </w:pPr>
    </w:p>
    <w:p w:rsidR="00F4290F" w:rsidRDefault="00F4290F" w:rsidP="001A5B96">
      <w:pPr>
        <w:jc w:val="left"/>
        <w:rPr>
          <w:sz w:val="24"/>
          <w:szCs w:val="24"/>
        </w:rPr>
      </w:pPr>
    </w:p>
    <w:p w:rsidR="00F4290F" w:rsidRDefault="00F4290F" w:rsidP="001A5B96">
      <w:pPr>
        <w:jc w:val="left"/>
        <w:rPr>
          <w:sz w:val="24"/>
          <w:szCs w:val="24"/>
        </w:rPr>
      </w:pPr>
      <w:r>
        <w:rPr>
          <w:sz w:val="24"/>
          <w:szCs w:val="24"/>
        </w:rPr>
        <w:tab/>
      </w:r>
    </w:p>
    <w:p w:rsidR="00F4290F" w:rsidRPr="008709C1" w:rsidRDefault="00F4290F" w:rsidP="005B1726">
      <w:pPr>
        <w:rPr>
          <w:sz w:val="28"/>
          <w:szCs w:val="28"/>
        </w:rPr>
      </w:pPr>
      <w:r w:rsidRPr="008709C1">
        <w:rPr>
          <w:sz w:val="28"/>
          <w:szCs w:val="28"/>
        </w:rPr>
        <w:t>Уважаеми Госпожи и Господа,</w:t>
      </w:r>
    </w:p>
    <w:p w:rsidR="00F4290F" w:rsidRPr="008709C1" w:rsidRDefault="00F4290F" w:rsidP="001A5B96">
      <w:pPr>
        <w:jc w:val="left"/>
        <w:rPr>
          <w:sz w:val="28"/>
          <w:szCs w:val="28"/>
        </w:rPr>
      </w:pPr>
    </w:p>
    <w:p w:rsidR="00F4290F" w:rsidRDefault="00F4290F" w:rsidP="008709C1">
      <w:pPr>
        <w:jc w:val="both"/>
        <w:rPr>
          <w:sz w:val="28"/>
          <w:szCs w:val="28"/>
        </w:rPr>
      </w:pPr>
      <w:r w:rsidRPr="008709C1">
        <w:rPr>
          <w:sz w:val="28"/>
          <w:szCs w:val="28"/>
        </w:rPr>
        <w:tab/>
        <w:t xml:space="preserve">С настоящото Ви уведомяваме, че отварянето на ценовите предложения на допуснатите участници в Процедурата ще се извърши на </w:t>
      </w:r>
      <w:r w:rsidRPr="00155DE4">
        <w:rPr>
          <w:sz w:val="28"/>
          <w:szCs w:val="28"/>
        </w:rPr>
        <w:t>0</w:t>
      </w:r>
      <w:r w:rsidRPr="00155DE4">
        <w:rPr>
          <w:sz w:val="28"/>
          <w:szCs w:val="28"/>
          <w:lang w:val="en-US"/>
        </w:rPr>
        <w:t>8</w:t>
      </w:r>
      <w:r w:rsidRPr="00155DE4">
        <w:rPr>
          <w:sz w:val="28"/>
          <w:szCs w:val="28"/>
        </w:rPr>
        <w:t>.</w:t>
      </w:r>
      <w:r w:rsidRPr="00155DE4">
        <w:rPr>
          <w:sz w:val="28"/>
          <w:szCs w:val="28"/>
          <w:lang w:val="en-US"/>
        </w:rPr>
        <w:t>01</w:t>
      </w:r>
      <w:r w:rsidRPr="00155DE4">
        <w:rPr>
          <w:sz w:val="28"/>
          <w:szCs w:val="28"/>
        </w:rPr>
        <w:t>.201</w:t>
      </w:r>
      <w:r w:rsidRPr="00155DE4">
        <w:rPr>
          <w:sz w:val="28"/>
          <w:szCs w:val="28"/>
          <w:lang w:val="en-US"/>
        </w:rPr>
        <w:t>8</w:t>
      </w:r>
      <w:r w:rsidRPr="00155DE4">
        <w:rPr>
          <w:sz w:val="28"/>
          <w:szCs w:val="28"/>
        </w:rPr>
        <w:t xml:space="preserve"> г. (понеделник) от 09:00 ч. в ста</w:t>
      </w:r>
      <w:r>
        <w:rPr>
          <w:sz w:val="28"/>
          <w:szCs w:val="28"/>
        </w:rPr>
        <w:t>я 118 А (Маркетинг), първи етаж на високото тяло  на МБАЛ „Света Марина“ ЕАД на</w:t>
      </w:r>
      <w:r w:rsidRPr="008709C1">
        <w:rPr>
          <w:sz w:val="28"/>
          <w:szCs w:val="28"/>
        </w:rPr>
        <w:t xml:space="preserve"> адрес: гр.Варна, бул.„Христо Смирненски“ № 1.</w:t>
      </w:r>
    </w:p>
    <w:p w:rsidR="00F4290F" w:rsidRDefault="00F4290F" w:rsidP="008709C1">
      <w:pPr>
        <w:jc w:val="both"/>
        <w:rPr>
          <w:sz w:val="28"/>
          <w:szCs w:val="28"/>
        </w:rPr>
      </w:pPr>
    </w:p>
    <w:p w:rsidR="00F4290F" w:rsidRDefault="00F4290F" w:rsidP="008709C1">
      <w:pPr>
        <w:jc w:val="both"/>
        <w:rPr>
          <w:sz w:val="28"/>
          <w:szCs w:val="28"/>
        </w:rPr>
      </w:pPr>
    </w:p>
    <w:p w:rsidR="00F4290F" w:rsidRPr="008709C1" w:rsidRDefault="00F4290F" w:rsidP="008709C1">
      <w:pPr>
        <w:jc w:val="both"/>
        <w:rPr>
          <w:sz w:val="28"/>
          <w:szCs w:val="28"/>
          <w:lang w:val="be-BY"/>
        </w:rPr>
      </w:pPr>
      <w:r>
        <w:rPr>
          <w:sz w:val="28"/>
          <w:szCs w:val="28"/>
        </w:rPr>
        <w:t>03.01.2018 г.</w:t>
      </w:r>
    </w:p>
    <w:p w:rsidR="00F4290F" w:rsidRPr="008709C1" w:rsidRDefault="00F4290F" w:rsidP="00F51229">
      <w:pPr>
        <w:jc w:val="left"/>
        <w:rPr>
          <w:sz w:val="24"/>
          <w:szCs w:val="24"/>
        </w:rPr>
      </w:pPr>
    </w:p>
    <w:sectPr w:rsidR="00F4290F" w:rsidRPr="008709C1" w:rsidSect="00F51229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D6871"/>
    <w:rsid w:val="00024BA4"/>
    <w:rsid w:val="00036890"/>
    <w:rsid w:val="00045926"/>
    <w:rsid w:val="00086770"/>
    <w:rsid w:val="000E10D0"/>
    <w:rsid w:val="001053F0"/>
    <w:rsid w:val="0011032D"/>
    <w:rsid w:val="00155DE4"/>
    <w:rsid w:val="001A5B96"/>
    <w:rsid w:val="001E4BDB"/>
    <w:rsid w:val="001E7BA0"/>
    <w:rsid w:val="00267872"/>
    <w:rsid w:val="00276A08"/>
    <w:rsid w:val="002C7BB7"/>
    <w:rsid w:val="00405A17"/>
    <w:rsid w:val="00435034"/>
    <w:rsid w:val="00474EC2"/>
    <w:rsid w:val="00485296"/>
    <w:rsid w:val="004A7FCC"/>
    <w:rsid w:val="00550297"/>
    <w:rsid w:val="005525DB"/>
    <w:rsid w:val="00570C45"/>
    <w:rsid w:val="0057184E"/>
    <w:rsid w:val="00572AB9"/>
    <w:rsid w:val="005B1726"/>
    <w:rsid w:val="00610271"/>
    <w:rsid w:val="00613775"/>
    <w:rsid w:val="00695F8A"/>
    <w:rsid w:val="006A14AA"/>
    <w:rsid w:val="0070729F"/>
    <w:rsid w:val="00742823"/>
    <w:rsid w:val="007A3BF1"/>
    <w:rsid w:val="007B79A5"/>
    <w:rsid w:val="007E6121"/>
    <w:rsid w:val="00814A9C"/>
    <w:rsid w:val="00832CA5"/>
    <w:rsid w:val="008709C1"/>
    <w:rsid w:val="008A5071"/>
    <w:rsid w:val="00925B37"/>
    <w:rsid w:val="009342E0"/>
    <w:rsid w:val="00996BA6"/>
    <w:rsid w:val="009E58A7"/>
    <w:rsid w:val="00A368E7"/>
    <w:rsid w:val="00A97D69"/>
    <w:rsid w:val="00AC6C2A"/>
    <w:rsid w:val="00AC7E74"/>
    <w:rsid w:val="00B357A6"/>
    <w:rsid w:val="00B456DA"/>
    <w:rsid w:val="00B620E2"/>
    <w:rsid w:val="00B67E1D"/>
    <w:rsid w:val="00C123CA"/>
    <w:rsid w:val="00C25236"/>
    <w:rsid w:val="00CC5881"/>
    <w:rsid w:val="00D05B18"/>
    <w:rsid w:val="00D20F59"/>
    <w:rsid w:val="00D638D3"/>
    <w:rsid w:val="00D6778F"/>
    <w:rsid w:val="00DC72E2"/>
    <w:rsid w:val="00DD6871"/>
    <w:rsid w:val="00E34983"/>
    <w:rsid w:val="00F04A37"/>
    <w:rsid w:val="00F2758B"/>
    <w:rsid w:val="00F4290F"/>
    <w:rsid w:val="00F51229"/>
    <w:rsid w:val="00F62E45"/>
    <w:rsid w:val="00F860FD"/>
    <w:rsid w:val="00F944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7A6"/>
    <w:pPr>
      <w:jc w:val="center"/>
    </w:pPr>
    <w:rPr>
      <w:rFonts w:cs="Calibri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62E45"/>
    <w:pPr>
      <w:keepNext/>
      <w:keepLines/>
      <w:spacing w:before="40"/>
      <w:outlineLvl w:val="1"/>
    </w:pPr>
    <w:rPr>
      <w:rFonts w:ascii="Calibri Light" w:eastAsia="Times New Roman" w:hAnsi="Calibri Light" w:cs="Calibri Light"/>
      <w:color w:val="2E74B5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F62E45"/>
    <w:rPr>
      <w:rFonts w:ascii="Calibri Light" w:hAnsi="Calibri Light" w:cs="Calibri Light"/>
      <w:color w:val="2E74B5"/>
      <w:sz w:val="26"/>
      <w:szCs w:val="26"/>
    </w:rPr>
  </w:style>
  <w:style w:type="paragraph" w:styleId="NoSpacing">
    <w:name w:val="No Spacing"/>
    <w:uiPriority w:val="99"/>
    <w:qFormat/>
    <w:rsid w:val="00276A08"/>
    <w:pPr>
      <w:jc w:val="center"/>
    </w:pPr>
    <w:rPr>
      <w:rFonts w:cs="Calibr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024B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24BA4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99"/>
    <w:qFormat/>
    <w:rsid w:val="000E10D0"/>
    <w:rPr>
      <w:rFonts w:ascii="Calibri Light" w:eastAsia="Times New Roman" w:hAnsi="Calibri Light" w:cs="Calibri Light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0E10D0"/>
    <w:rPr>
      <w:rFonts w:ascii="Calibri Light" w:hAnsi="Calibri Light" w:cs="Calibri Light"/>
      <w:spacing w:val="-10"/>
      <w:kern w:val="28"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4389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9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110</Words>
  <Characters>633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МНОГОПРОФИЛНА БОЛНИЦА ЗА АКТИВНО ЛЕЧЕНИЕ</dc:title>
  <dc:subject/>
  <dc:creator>mdtio</dc:creator>
  <cp:keywords/>
  <dc:description/>
  <cp:lastModifiedBy>niki</cp:lastModifiedBy>
  <cp:revision>2</cp:revision>
  <cp:lastPrinted>2016-06-23T12:11:00Z</cp:lastPrinted>
  <dcterms:created xsi:type="dcterms:W3CDTF">2018-01-03T13:58:00Z</dcterms:created>
  <dcterms:modified xsi:type="dcterms:W3CDTF">2018-01-03T13:58:00Z</dcterms:modified>
</cp:coreProperties>
</file>